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083F9A" w:rsidRDefault="00225C43">
      <w:pPr>
        <w:pStyle w:val="Heading1"/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posOffset>2442209</wp:posOffset>
            </wp:positionH>
            <wp:positionV relativeFrom="page">
              <wp:posOffset>1821179</wp:posOffset>
            </wp:positionV>
            <wp:extent cx="1703705" cy="1280160"/>
            <wp:effectExtent l="241300" t="330200" r="264795" b="3327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2-1823902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1747829">
                      <a:off x="0" y="0"/>
                      <a:ext cx="1703705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569595</wp:posOffset>
            </wp:positionH>
            <wp:positionV relativeFrom="page">
              <wp:posOffset>1789430</wp:posOffset>
            </wp:positionV>
            <wp:extent cx="1710055" cy="1282700"/>
            <wp:effectExtent l="190500" t="203200" r="182245" b="2032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2-2404954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710055" cy="128270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page">
              <wp:posOffset>4177030</wp:posOffset>
            </wp:positionH>
            <wp:positionV relativeFrom="page">
              <wp:posOffset>1910080</wp:posOffset>
            </wp:positionV>
            <wp:extent cx="1706880" cy="1280160"/>
            <wp:effectExtent l="127000" t="127000" r="12192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2-2404921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5576676</wp:posOffset>
            </wp:positionH>
            <wp:positionV relativeFrom="page">
              <wp:posOffset>1859280</wp:posOffset>
            </wp:positionV>
            <wp:extent cx="1703493" cy="1277620"/>
            <wp:effectExtent l="530225" t="346075" r="503555" b="33845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2-1703748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 rot="18691798" flipH="1">
                      <a:off x="0" y="0"/>
                      <a:ext cx="1703493" cy="127762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83F9A" w:rsidRDefault="00831DD0">
                            <w:pPr>
                              <w:pStyle w:val="Title"/>
                            </w:pPr>
                            <w:r>
                              <w:t>Welcome Back!</w:t>
                            </w:r>
                          </w:p>
                          <w:p w:rsidR="00083F9A" w:rsidRDefault="00831DD0">
                            <w:pPr>
                              <w:pStyle w:val="Subtitle"/>
                            </w:pPr>
                            <w:r>
                              <w:t xml:space="preserve">Heywood 20-21 </w:t>
                            </w:r>
                          </w:p>
                          <w:p w:rsidR="00831DD0" w:rsidRDefault="00831DD0">
                            <w:pPr>
                              <w:pStyle w:val="Subtitle"/>
                            </w:pPr>
                            <w:r>
                              <w:t>School Year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" fillcolor="#ca3827 [3204]" stroked="f" strokeweight="2pt">
                <v:fill color2="#f89938 [3205]" rotate="t" focus="100%" type="gradient">
                  <o:fill v:ext="view" type="gradientUnscaled"/>
                </v:fill>
                <v:textbox>
                  <w:txbxContent>
                    <w:p w:rsidR="00083F9A" w:rsidRDefault="00831DD0">
                      <w:pPr>
                        <w:pStyle w:val="Title"/>
                      </w:pPr>
                      <w:r>
                        <w:t>Welcome Back!</w:t>
                      </w:r>
                    </w:p>
                    <w:p w:rsidR="00083F9A" w:rsidRDefault="00831DD0">
                      <w:pPr>
                        <w:pStyle w:val="Subtitle"/>
                      </w:pPr>
                      <w:r>
                        <w:t xml:space="preserve">Heywood 20-21 </w:t>
                      </w:r>
                    </w:p>
                    <w:p w:rsidR="00831DD0" w:rsidRDefault="00831DD0">
                      <w:pPr>
                        <w:pStyle w:val="Subtitle"/>
                      </w:pPr>
                      <w:r>
                        <w:t>School Year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831DD0">
        <w:t xml:space="preserve">Welcome to Vocal Music </w:t>
      </w:r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83"/>
        <w:gridCol w:w="599"/>
        <w:gridCol w:w="4798"/>
      </w:tblGrid>
      <w:tr w:rsidR="00083F9A">
        <w:trPr>
          <w:jc w:val="center"/>
        </w:trPr>
        <w:tc>
          <w:tcPr>
            <w:tcW w:w="2323" w:type="pct"/>
          </w:tcPr>
          <w:p w:rsidR="00831DD0" w:rsidRDefault="00831DD0">
            <w:r>
              <w:t xml:space="preserve">Hello, </w:t>
            </w:r>
          </w:p>
          <w:p w:rsidR="00831DD0" w:rsidRDefault="00831DD0">
            <w:r>
              <w:t xml:space="preserve">My name is Mr. McClain and I am so excited to be your vocal music teacher this year! We are going to have lots of </w:t>
            </w:r>
            <w:r w:rsidR="00225C43">
              <w:t>f</w:t>
            </w:r>
            <w:bookmarkStart w:id="0" w:name="_GoBack"/>
            <w:bookmarkEnd w:id="0"/>
            <w:r>
              <w:t xml:space="preserve">un, and we will learn a lot of different musical things this year. I hope you had a wonderful summer break and found time to refocus and energize yourselves for a great school year. I am super excited to meet you on the first day of school which begins on September 8, 2020. Want to know a little more about me? Below are some of </w:t>
            </w:r>
            <w:proofErr w:type="gramStart"/>
            <w:r>
              <w:t>a my</w:t>
            </w:r>
            <w:proofErr w:type="gramEnd"/>
            <w:r>
              <w:t xml:space="preserve"> favorite things!</w:t>
            </w:r>
          </w:p>
          <w:p w:rsidR="00083F9A" w:rsidRDefault="00083F9A" w:rsidP="00831DD0"/>
          <w:p w:rsidR="00083F9A" w:rsidRDefault="00831DD0">
            <w:pPr>
              <w:pStyle w:val="Heading1"/>
            </w:pPr>
            <w:r>
              <w:t>About Mr. McClain</w:t>
            </w:r>
          </w:p>
          <w:p w:rsidR="00831DD0" w:rsidRDefault="00831DD0" w:rsidP="00831DD0">
            <w:pPr>
              <w:pStyle w:val="Heading3"/>
            </w:pPr>
            <w:r>
              <w:t>Favorite Things</w:t>
            </w:r>
          </w:p>
          <w:p w:rsidR="00831DD0" w:rsidRDefault="00831DD0" w:rsidP="00831DD0"/>
          <w:p w:rsidR="00831DD0" w:rsidRPr="00831DD0" w:rsidRDefault="00831DD0" w:rsidP="00831DD0">
            <w:r>
              <w:t xml:space="preserve">Colors: </w:t>
            </w:r>
            <w:r w:rsidRPr="00831DD0">
              <w:t>Blue and Purple</w:t>
            </w:r>
          </w:p>
          <w:p w:rsidR="00831DD0" w:rsidRDefault="00831DD0" w:rsidP="00831DD0">
            <w:r>
              <w:t>Food: Nachos</w:t>
            </w:r>
          </w:p>
          <w:p w:rsidR="00831DD0" w:rsidRDefault="00831DD0" w:rsidP="00831DD0">
            <w:r>
              <w:t>Book: “Rich Dad, Poor Dad”</w:t>
            </w:r>
          </w:p>
          <w:p w:rsidR="00831DD0" w:rsidRDefault="00831DD0" w:rsidP="00831DD0">
            <w:r>
              <w:t>Hobbies: Traveling and singing</w:t>
            </w:r>
          </w:p>
          <w:p w:rsidR="00831DD0" w:rsidRPr="00831DD0" w:rsidRDefault="00831DD0" w:rsidP="00831DD0">
            <w:r>
              <w:t xml:space="preserve">I Love: my family and my dog </w:t>
            </w:r>
          </w:p>
        </w:tc>
        <w:tc>
          <w:tcPr>
            <w:tcW w:w="297" w:type="pct"/>
          </w:tcPr>
          <w:p w:rsidR="00083F9A" w:rsidRDefault="00083F9A"/>
        </w:tc>
        <w:tc>
          <w:tcPr>
            <w:tcW w:w="2380" w:type="pct"/>
          </w:tcPr>
          <w:tbl>
            <w:tblPr>
              <w:tblW w:w="4798" w:type="dxa"/>
              <w:tblInd w:w="64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083F9A" w:rsidTr="00831DD0">
              <w:tc>
                <w:tcPr>
                  <w:tcW w:w="4798" w:type="dxa"/>
                </w:tcPr>
                <w:p w:rsidR="00083F9A" w:rsidRDefault="00225C43">
                  <w:r>
                    <w:rPr>
                      <w:noProof/>
                    </w:rPr>
                    <w:drawing>
                      <wp:inline distT="0" distB="0" distL="0" distR="0">
                        <wp:extent cx="1993900" cy="1827530"/>
                        <wp:effectExtent l="127000" t="127000" r="127000" b="128270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42-18851905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94248" cy="1827849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83F9A" w:rsidTr="00831DD0">
              <w:tc>
                <w:tcPr>
                  <w:tcW w:w="4798" w:type="dxa"/>
                </w:tcPr>
                <w:p w:rsidR="00083F9A" w:rsidRDefault="00831DD0">
                  <w:pPr>
                    <w:pStyle w:val="Caption"/>
                  </w:pPr>
                  <w:r>
                    <w:t xml:space="preserve">San Juan, Puerto Rico- 2020 </w:t>
                  </w:r>
                </w:p>
              </w:tc>
            </w:tr>
            <w:tr w:rsidR="00083F9A" w:rsidTr="00831DD0">
              <w:tc>
                <w:tcPr>
                  <w:tcW w:w="4798" w:type="dxa"/>
                </w:tcPr>
                <w:p w:rsidR="00083F9A" w:rsidRDefault="00225C43">
                  <w:r>
                    <w:rPr>
                      <w:noProof/>
                    </w:rPr>
                    <w:drawing>
                      <wp:inline distT="0" distB="0" distL="0" distR="0">
                        <wp:extent cx="1371743" cy="1828991"/>
                        <wp:effectExtent l="127000" t="127000" r="127000" b="127000"/>
                        <wp:docPr id="18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42-19720715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743" cy="1828991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083F9A" w:rsidTr="00831DD0">
              <w:tc>
                <w:tcPr>
                  <w:tcW w:w="4798" w:type="dxa"/>
                </w:tcPr>
                <w:p w:rsidR="00083F9A" w:rsidRDefault="00831DD0">
                  <w:pPr>
                    <w:pStyle w:val="Caption"/>
                  </w:pPr>
                  <w:r>
                    <w:t>My Dog Jax</w:t>
                  </w:r>
                </w:p>
              </w:tc>
            </w:tr>
          </w:tbl>
          <w:p w:rsidR="00083F9A" w:rsidRDefault="00083F9A"/>
        </w:tc>
      </w:tr>
    </w:tbl>
    <w:p w:rsidR="00083F9A" w:rsidRDefault="00225C43">
      <w:r>
        <w:br w:type="page"/>
      </w:r>
    </w:p>
    <w:sectPr w:rsidR="00083F9A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0"/>
  <w:doNotDisplayPageBoundaries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1DD0"/>
    <w:rsid w:val="00083F9A"/>
    <w:rsid w:val="00225C43"/>
    <w:rsid w:val="00831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0976C50"/>
  <w15:chartTrackingRefBased/>
  <w15:docId w15:val="{EA37B0E4-74E4-E34D-8F78-BAA0D4A6E2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084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59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4.jpe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jpeg"/><Relationship Id="rId5" Type="http://schemas.openxmlformats.org/officeDocument/2006/relationships/customXml" Target="../customXml/item5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openxmlformats.org/officeDocument/2006/relationships/customXml" Target="../customXml/item4.xml"/><Relationship Id="rId9" Type="http://schemas.openxmlformats.org/officeDocument/2006/relationships/image" Target="media/image1.jpeg"/><Relationship Id="rId14" Type="http://schemas.openxmlformats.org/officeDocument/2006/relationships/image" Target="media/image6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jared/Library/Containers/com.microsoft.Word/Data/Library/Application%20Support/Microsoft/Office/16.0/DTS/en-US%7bD41701AB-BFC0-A54D-9343-6B2C33B23E19%7d/%7b208A27CC-2FC1-9245-B954-D5672C7A8E69%7dtf10002090.dotx" TargetMode="Externa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3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F72538DE-AAA9-9547-84D2-AE0C7A7A40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Family Update.dotx</Template>
  <TotalTime>12</TotalTime>
  <Pages>2</Pages>
  <Words>107</Words>
  <Characters>611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Jared McClain</cp:lastModifiedBy>
  <cp:revision>1</cp:revision>
  <dcterms:created xsi:type="dcterms:W3CDTF">2020-09-07T12:52:00Z</dcterms:created>
  <dcterms:modified xsi:type="dcterms:W3CDTF">2020-09-07T13:13:00Z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